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附件6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本人身体状况确认书</w:t>
      </w:r>
    </w:p>
    <w:p>
      <w:pPr>
        <w:spacing w:line="60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napToGrid w:val="0"/>
        <w:spacing w:line="60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本人承诺身体健康，能够按照省人力资源和社会保障厅、省卫生和计划生育委员会、省公安厅《关于明确公安机关警务辅助人员体能测评和体检有关事项的通知》（鲁公通〔2017〕30号）要求，参加2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仿宋_GB2312" w:hAnsi="仿宋_GB2312" w:eastAsia="仿宋_GB2312" w:cs="仿宋_GB2312"/>
          <w:sz w:val="32"/>
          <w:szCs w:val="32"/>
        </w:rPr>
        <w:t>滨州市公安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</w:t>
      </w:r>
      <w:r>
        <w:rPr>
          <w:rFonts w:ascii="仿宋_GB2312" w:hAnsi="仿宋_GB2312" w:eastAsia="仿宋_GB2312" w:cs="仿宋_GB2312"/>
          <w:sz w:val="32"/>
          <w:szCs w:val="32"/>
        </w:rPr>
        <w:t>警务辅助人员招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</w:t>
      </w:r>
      <w:r>
        <w:rPr>
          <w:rFonts w:hint="eastAsia" w:ascii="仿宋_GB2312" w:hAnsi="仿宋_GB2312" w:eastAsia="仿宋_GB2312" w:cs="仿宋_GB2312"/>
          <w:sz w:val="32"/>
          <w:szCs w:val="32"/>
        </w:rPr>
        <w:t>体能测评，如果本人隐瞒身体状况造成后果，或个人原因发生身体损害的，责任由本人承担。</w:t>
      </w:r>
    </w:p>
    <w:p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承诺人（签字</w:t>
      </w:r>
      <w:r>
        <w:rPr>
          <w:rFonts w:ascii="仿宋_GB2312" w:hAnsi="仿宋_GB2312" w:eastAsia="仿宋_GB2312" w:cs="仿宋_GB2312"/>
          <w:sz w:val="32"/>
          <w:szCs w:val="32"/>
        </w:rPr>
        <w:t>并捺印）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:   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793D"/>
    <w:rsid w:val="0007762D"/>
    <w:rsid w:val="001252BB"/>
    <w:rsid w:val="001870D1"/>
    <w:rsid w:val="001C566E"/>
    <w:rsid w:val="00256614"/>
    <w:rsid w:val="003752A2"/>
    <w:rsid w:val="00385ECB"/>
    <w:rsid w:val="003D7C51"/>
    <w:rsid w:val="00636F9B"/>
    <w:rsid w:val="00654C6F"/>
    <w:rsid w:val="006C1EF3"/>
    <w:rsid w:val="008D135D"/>
    <w:rsid w:val="008F1B7C"/>
    <w:rsid w:val="009A4633"/>
    <w:rsid w:val="00A83804"/>
    <w:rsid w:val="00B12BED"/>
    <w:rsid w:val="00B33264"/>
    <w:rsid w:val="00D52030"/>
    <w:rsid w:val="00E46DB8"/>
    <w:rsid w:val="00E72558"/>
    <w:rsid w:val="00F11B4A"/>
    <w:rsid w:val="00F25585"/>
    <w:rsid w:val="01710E98"/>
    <w:rsid w:val="020975A6"/>
    <w:rsid w:val="023346F0"/>
    <w:rsid w:val="0C9A71EF"/>
    <w:rsid w:val="0EDD6963"/>
    <w:rsid w:val="18ED2807"/>
    <w:rsid w:val="1AF22AA6"/>
    <w:rsid w:val="1CDF73AB"/>
    <w:rsid w:val="24801E8B"/>
    <w:rsid w:val="27D87ED4"/>
    <w:rsid w:val="36D419A5"/>
    <w:rsid w:val="3C4C74A8"/>
    <w:rsid w:val="420A6849"/>
    <w:rsid w:val="48B25101"/>
    <w:rsid w:val="4D6739F7"/>
    <w:rsid w:val="53933F2A"/>
    <w:rsid w:val="56B64F91"/>
    <w:rsid w:val="5B6C1B93"/>
    <w:rsid w:val="613034F0"/>
    <w:rsid w:val="67E11003"/>
    <w:rsid w:val="692C5FFD"/>
    <w:rsid w:val="74437AF0"/>
    <w:rsid w:val="7FCF71C8"/>
    <w:rsid w:val="7FE419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page number"/>
    <w:basedOn w:val="6"/>
    <w:uiPriority w:val="0"/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  <w:style w:type="paragraph" w:customStyle="1" w:styleId="9">
    <w:name w:val="页脚 New New New New New New"/>
    <w:basedOn w:val="10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0">
    <w:name w:val="正文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1">
    <w:name w:val="页脚 New New New"/>
    <w:basedOn w:val="12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2">
    <w:name w:val="正文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3">
    <w:name w:val="正文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4">
    <w:name w:val="正文 New New New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5">
    <w:name w:val="页脚 New New New New New New New New"/>
    <w:basedOn w:val="16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6">
    <w:name w:val="正文 New New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7">
    <w:name w:val="页脚 New New New New New New New"/>
    <w:basedOn w:val="18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18">
    <w:name w:val="正文 New New New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19">
    <w:name w:val="页脚 New New New New"/>
    <w:basedOn w:val="20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0">
    <w:name w:val="正文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1">
    <w:name w:val="正文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2">
    <w:name w:val="页脚 New New New New New New New New New"/>
    <w:basedOn w:val="14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3">
    <w:name w:val="正文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4">
    <w:name w:val="正文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  <w:style w:type="paragraph" w:customStyle="1" w:styleId="25">
    <w:name w:val="页脚 New New"/>
    <w:basedOn w:val="21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6">
    <w:name w:val="页脚 New"/>
    <w:basedOn w:val="24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7">
    <w:name w:val="页脚 New New New New New"/>
    <w:basedOn w:val="28"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customStyle="1" w:styleId="28">
    <w:name w:val="正文 New New New New New New"/>
    <w:uiPriority w:val="0"/>
    <w:pPr>
      <w:widowControl w:val="0"/>
      <w:jc w:val="both"/>
    </w:pPr>
    <w:rPr>
      <w:rFonts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28392;&#24030;&#24066;&#20844;&#23433;&#26426;&#20851;&#35686;&#21153;&#36741;&#21161;&#20154;&#21592;&#25307;&#24405;&#20844;&#21578;&#65288;&#24800;&#27665;&#12289;&#21338;&#20852;&#65289;2023.11.21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37</Words>
  <Characters>212</Characters>
  <Lines>1</Lines>
  <Paragraphs>1</Paragraphs>
  <TotalTime>0</TotalTime>
  <ScaleCrop>false</ScaleCrop>
  <LinksUpToDate>false</LinksUpToDate>
  <CharactersWithSpaces>248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admin</cp:lastModifiedBy>
  <cp:lastPrinted>2022-11-17T02:40:00Z</cp:lastPrinted>
  <dcterms:modified xsi:type="dcterms:W3CDTF">2023-11-21T09:36:23Z</dcterms:modified>
  <dc:title>滨州市公安局警务辅助人员招聘简章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1E4D3E8C3A154B488FB4DB5178E75996</vt:lpwstr>
  </property>
</Properties>
</file>